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88F" w:rsidRDefault="004A088F" w:rsidP="004A088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</w:t>
      </w:r>
      <w:proofErr w:type="gramStart"/>
      <w:r w:rsidRPr="00721F92">
        <w:rPr>
          <w:rFonts w:ascii="Times New Roman" w:hAnsi="Times New Roman" w:cs="Times New Roman"/>
          <w:b/>
          <w:sz w:val="36"/>
          <w:szCs w:val="36"/>
        </w:rPr>
        <w:t>HOẠCH  DỰ</w:t>
      </w:r>
      <w:proofErr w:type="gramEnd"/>
      <w:r w:rsidRPr="00721F92">
        <w:rPr>
          <w:rFonts w:ascii="Times New Roman" w:hAnsi="Times New Roman" w:cs="Times New Roman"/>
          <w:b/>
          <w:sz w:val="36"/>
          <w:szCs w:val="36"/>
        </w:rPr>
        <w:t xml:space="preserve"> GIỜ </w:t>
      </w:r>
      <w:r w:rsidR="00BF4AC3">
        <w:rPr>
          <w:rFonts w:ascii="Times New Roman" w:hAnsi="Times New Roman" w:cs="Times New Roman"/>
          <w:b/>
          <w:sz w:val="36"/>
          <w:szCs w:val="36"/>
        </w:rPr>
        <w:t>HK II</w:t>
      </w:r>
      <w:r>
        <w:rPr>
          <w:rFonts w:ascii="Times New Roman" w:hAnsi="Times New Roman" w:cs="Times New Roman"/>
          <w:b/>
          <w:sz w:val="36"/>
          <w:szCs w:val="36"/>
        </w:rPr>
        <w:t xml:space="preserve"> NĂM HỌC 2017-2018</w:t>
      </w:r>
    </w:p>
    <w:p w:rsidR="004A088F" w:rsidRDefault="004A088F" w:rsidP="004A088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NHÓM LÝ TỔ LÝ-HÓA</w:t>
      </w:r>
    </w:p>
    <w:p w:rsidR="004A088F" w:rsidRDefault="004A088F" w:rsidP="004A088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0710" w:type="dxa"/>
        <w:tblInd w:w="-252" w:type="dxa"/>
        <w:tblLook w:val="04A0" w:firstRow="1" w:lastRow="0" w:firstColumn="1" w:lastColumn="0" w:noHBand="0" w:noVBand="1"/>
      </w:tblPr>
      <w:tblGrid>
        <w:gridCol w:w="1840"/>
        <w:gridCol w:w="1220"/>
        <w:gridCol w:w="2031"/>
        <w:gridCol w:w="1479"/>
        <w:gridCol w:w="1530"/>
        <w:gridCol w:w="2610"/>
      </w:tblGrid>
      <w:tr w:rsidR="00814021" w:rsidTr="00814021">
        <w:tc>
          <w:tcPr>
            <w:tcW w:w="1840" w:type="dxa"/>
          </w:tcPr>
          <w:p w:rsidR="004A088F" w:rsidRPr="00721F92" w:rsidRDefault="004A088F" w:rsidP="00C13E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220" w:type="dxa"/>
          </w:tcPr>
          <w:p w:rsidR="004A088F" w:rsidRPr="00721F92" w:rsidRDefault="004A088F" w:rsidP="00C13E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2031" w:type="dxa"/>
          </w:tcPr>
          <w:p w:rsidR="004A088F" w:rsidRPr="00721F92" w:rsidRDefault="004A088F" w:rsidP="00C13E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479" w:type="dxa"/>
          </w:tcPr>
          <w:p w:rsidR="004A088F" w:rsidRPr="00721F92" w:rsidRDefault="004A088F" w:rsidP="00C13E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30" w:type="dxa"/>
          </w:tcPr>
          <w:p w:rsidR="004A088F" w:rsidRPr="00721F92" w:rsidRDefault="004A088F" w:rsidP="00C13E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610" w:type="dxa"/>
          </w:tcPr>
          <w:p w:rsidR="004A088F" w:rsidRPr="00721F92" w:rsidRDefault="004A088F" w:rsidP="0081402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4A088F" w:rsidRPr="00721F92" w:rsidRDefault="004A088F" w:rsidP="00C13E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14021" w:rsidTr="00814021">
        <w:tc>
          <w:tcPr>
            <w:tcW w:w="184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Đinh</w:t>
            </w:r>
            <w:proofErr w:type="spellEnd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Thị</w:t>
            </w:r>
            <w:proofErr w:type="spellEnd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Thắng</w:t>
            </w:r>
            <w:proofErr w:type="spellEnd"/>
          </w:p>
        </w:tc>
        <w:tc>
          <w:tcPr>
            <w:tcW w:w="122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Tiết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5A4857" w:rsidRPr="00814021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2031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Thứ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4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ngày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5A4857" w:rsidRPr="00814021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  <w:r w:rsidR="005A4857" w:rsidRPr="00814021">
              <w:rPr>
                <w:rFonts w:ascii="Times New Roman" w:hAnsi="Times New Roman" w:cs="Times New Roman"/>
                <w:sz w:val="32"/>
                <w:szCs w:val="32"/>
              </w:rPr>
              <w:t>/03/2018</w:t>
            </w:r>
          </w:p>
        </w:tc>
        <w:tc>
          <w:tcPr>
            <w:tcW w:w="1479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BF4AC3" w:rsidRPr="00814021" w:rsidRDefault="004A088F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H.Nga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V. </w:t>
            </w:r>
            <w:proofErr w:type="spellStart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>Đông</w:t>
            </w:r>
            <w:proofErr w:type="spellEnd"/>
          </w:p>
          <w:p w:rsidR="005A4857" w:rsidRPr="00814021" w:rsidRDefault="004A088F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T.Tú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Q.Giao</w:t>
            </w:r>
            <w:proofErr w:type="spellEnd"/>
            <w:r w:rsidR="005A4857" w:rsidRPr="00814021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814021" w:rsidRDefault="005A4857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Bích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K.Trúc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4A088F" w:rsidRPr="00814021" w:rsidRDefault="005A4857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Tuyết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814021" w:rsidTr="00814021">
        <w:tc>
          <w:tcPr>
            <w:tcW w:w="1840" w:type="dxa"/>
          </w:tcPr>
          <w:p w:rsidR="00814021" w:rsidRDefault="00814021" w:rsidP="00814021">
            <w:pPr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Nguyễn</w:t>
            </w:r>
            <w:proofErr w:type="spellEnd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Quỳnh</w:t>
            </w:r>
            <w:proofErr w:type="spellEnd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Giao</w:t>
            </w:r>
            <w:proofErr w:type="spellEnd"/>
          </w:p>
        </w:tc>
        <w:tc>
          <w:tcPr>
            <w:tcW w:w="122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Tiế</w:t>
            </w: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7</w:t>
            </w:r>
          </w:p>
        </w:tc>
        <w:tc>
          <w:tcPr>
            <w:tcW w:w="2031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4A088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Thứ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6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ngày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>30/03/2018</w:t>
            </w:r>
          </w:p>
        </w:tc>
        <w:tc>
          <w:tcPr>
            <w:tcW w:w="1479" w:type="dxa"/>
          </w:tcPr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17T4-CNO4</w:t>
            </w:r>
          </w:p>
        </w:tc>
        <w:tc>
          <w:tcPr>
            <w:tcW w:w="1530" w:type="dxa"/>
          </w:tcPr>
          <w:p w:rsidR="00814021" w:rsidRDefault="00814021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H.12</w:t>
            </w: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-11</w:t>
            </w:r>
          </w:p>
        </w:tc>
        <w:tc>
          <w:tcPr>
            <w:tcW w:w="2610" w:type="dxa"/>
          </w:tcPr>
          <w:p w:rsidR="00960490" w:rsidRDefault="00960490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H.Nga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>T.Tú</w:t>
            </w:r>
            <w:proofErr w:type="spellEnd"/>
          </w:p>
          <w:p w:rsidR="004A088F" w:rsidRPr="00814021" w:rsidRDefault="004A088F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Tuyết</w:t>
            </w:r>
            <w:proofErr w:type="spellEnd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>Bích</w:t>
            </w:r>
            <w:proofErr w:type="spellEnd"/>
          </w:p>
          <w:p w:rsidR="004A088F" w:rsidRDefault="004A088F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Đ.Thắng</w:t>
            </w:r>
            <w:proofErr w:type="spellEnd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V. </w:t>
            </w:r>
            <w:proofErr w:type="spellStart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>Đông</w:t>
            </w:r>
            <w:proofErr w:type="spellEnd"/>
          </w:p>
          <w:p w:rsidR="00960490" w:rsidRPr="00814021" w:rsidRDefault="00960490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14021" w:rsidTr="00814021">
        <w:tc>
          <w:tcPr>
            <w:tcW w:w="184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Đặng</w:t>
            </w:r>
            <w:proofErr w:type="spellEnd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Thị</w:t>
            </w:r>
            <w:proofErr w:type="spellEnd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Kiến</w:t>
            </w:r>
            <w:proofErr w:type="spellEnd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Trúc</w:t>
            </w:r>
            <w:proofErr w:type="spellEnd"/>
          </w:p>
        </w:tc>
        <w:tc>
          <w:tcPr>
            <w:tcW w:w="122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Tiết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2031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Thứ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6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ngày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30/03/2018</w:t>
            </w:r>
          </w:p>
        </w:tc>
        <w:tc>
          <w:tcPr>
            <w:tcW w:w="1479" w:type="dxa"/>
          </w:tcPr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16TCN-</w:t>
            </w: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QTM2</w:t>
            </w:r>
          </w:p>
        </w:tc>
        <w:tc>
          <w:tcPr>
            <w:tcW w:w="153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BF4AC3" w:rsidRPr="00814021" w:rsidRDefault="00BF4AC3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H.Nga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T.Tú</w:t>
            </w:r>
            <w:proofErr w:type="spellEnd"/>
          </w:p>
          <w:p w:rsidR="00814021" w:rsidRDefault="00BF4AC3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A.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Tuyết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</w:p>
          <w:p w:rsidR="00814021" w:rsidRDefault="00BF4AC3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Cô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Bích</w:t>
            </w:r>
            <w:proofErr w:type="spellEnd"/>
            <w:r w:rsidR="00814021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 w:rsidR="0096049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="00960490">
              <w:rPr>
                <w:rFonts w:ascii="Times New Roman" w:hAnsi="Times New Roman" w:cs="Times New Roman"/>
                <w:sz w:val="32"/>
                <w:szCs w:val="32"/>
              </w:rPr>
              <w:t>V.</w:t>
            </w:r>
            <w:r w:rsidR="00960490" w:rsidRPr="00814021">
              <w:rPr>
                <w:rFonts w:ascii="Times New Roman" w:hAnsi="Times New Roman" w:cs="Times New Roman"/>
                <w:sz w:val="32"/>
                <w:szCs w:val="32"/>
              </w:rPr>
              <w:t>Đông</w:t>
            </w:r>
            <w:proofErr w:type="spellEnd"/>
          </w:p>
          <w:p w:rsidR="004A088F" w:rsidRDefault="00BF4AC3" w:rsidP="0081402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Đ.Thắng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</w:p>
          <w:p w:rsidR="00960490" w:rsidRPr="00814021" w:rsidRDefault="00960490" w:rsidP="0081402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14021" w:rsidTr="00814021">
        <w:trPr>
          <w:trHeight w:val="1070"/>
        </w:trPr>
        <w:tc>
          <w:tcPr>
            <w:tcW w:w="1840" w:type="dxa"/>
          </w:tcPr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E96759"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>Trần</w:t>
            </w:r>
            <w:proofErr w:type="spellEnd"/>
            <w:r w:rsidR="00E96759"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E96759"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>Thị</w:t>
            </w:r>
            <w:proofErr w:type="spellEnd"/>
            <w:r w:rsidR="00E96759"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E96759"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>Ánh</w:t>
            </w:r>
            <w:proofErr w:type="spellEnd"/>
            <w:r w:rsidR="00E96759"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E96759"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>Tuyết</w:t>
            </w:r>
            <w:proofErr w:type="spellEnd"/>
          </w:p>
        </w:tc>
        <w:tc>
          <w:tcPr>
            <w:tcW w:w="1220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Tiết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96759" w:rsidRPr="00814021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</w:t>
            </w:r>
          </w:p>
        </w:tc>
        <w:tc>
          <w:tcPr>
            <w:tcW w:w="2031" w:type="dxa"/>
          </w:tcPr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Thứ</w:t>
            </w:r>
            <w:proofErr w:type="spellEnd"/>
            <w:r w:rsidR="00E96759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5</w:t>
            </w: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ngày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96759" w:rsidRPr="00814021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  <w:r w:rsidR="00E96759" w:rsidRPr="00814021">
              <w:rPr>
                <w:rFonts w:ascii="Times New Roman" w:hAnsi="Times New Roman" w:cs="Times New Roman"/>
                <w:sz w:val="32"/>
                <w:szCs w:val="32"/>
              </w:rPr>
              <w:t>/03/2018</w:t>
            </w:r>
          </w:p>
        </w:tc>
        <w:tc>
          <w:tcPr>
            <w:tcW w:w="1479" w:type="dxa"/>
          </w:tcPr>
          <w:p w:rsidR="004A088F" w:rsidRPr="00814021" w:rsidRDefault="00E96759" w:rsidP="008140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17T4-THU1</w:t>
            </w:r>
          </w:p>
        </w:tc>
        <w:tc>
          <w:tcPr>
            <w:tcW w:w="1530" w:type="dxa"/>
          </w:tcPr>
          <w:p w:rsidR="004A088F" w:rsidRPr="00814021" w:rsidRDefault="00E96759" w:rsidP="00C13EA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H12-06</w:t>
            </w:r>
          </w:p>
          <w:p w:rsidR="004A088F" w:rsidRPr="00814021" w:rsidRDefault="004A088F" w:rsidP="00C13EA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BF4AC3" w:rsidRPr="00814021" w:rsidRDefault="004A088F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H.Nga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V. </w:t>
            </w:r>
            <w:proofErr w:type="spellStart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>Đông</w:t>
            </w:r>
            <w:proofErr w:type="spellEnd"/>
          </w:p>
          <w:p w:rsidR="004A088F" w:rsidRPr="00814021" w:rsidRDefault="004A088F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K.Trúc</w:t>
            </w:r>
            <w:proofErr w:type="spellEnd"/>
            <w:r w:rsidR="00BF4AC3"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Đ.Thắng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4A088F" w:rsidRDefault="00BF4AC3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Q.Giao</w:t>
            </w:r>
            <w:proofErr w:type="spellEnd"/>
          </w:p>
          <w:p w:rsidR="00960490" w:rsidRPr="00814021" w:rsidRDefault="00960490" w:rsidP="00C13EA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4A088F" w:rsidTr="00960490">
        <w:trPr>
          <w:trHeight w:val="1259"/>
        </w:trPr>
        <w:tc>
          <w:tcPr>
            <w:tcW w:w="1840" w:type="dxa"/>
          </w:tcPr>
          <w:p w:rsidR="00814021" w:rsidRPr="00814021" w:rsidRDefault="00814021" w:rsidP="008140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A088F" w:rsidRPr="00814021" w:rsidRDefault="00E96759" w:rsidP="008140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>Cô</w:t>
            </w:r>
            <w:proofErr w:type="spellEnd"/>
            <w:r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14021">
              <w:rPr>
                <w:rFonts w:ascii="Times New Roman" w:hAnsi="Times New Roman" w:cs="Times New Roman"/>
                <w:b/>
                <w:sz w:val="32"/>
                <w:szCs w:val="32"/>
              </w:rPr>
              <w:t>Bích</w:t>
            </w:r>
            <w:proofErr w:type="spellEnd"/>
          </w:p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A088F" w:rsidRPr="00814021" w:rsidRDefault="004A088F" w:rsidP="008140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220" w:type="dxa"/>
          </w:tcPr>
          <w:p w:rsidR="004A088F" w:rsidRPr="00814021" w:rsidRDefault="00E96759" w:rsidP="00BF4AC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Tiết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031" w:type="dxa"/>
          </w:tcPr>
          <w:p w:rsidR="004A088F" w:rsidRPr="00814021" w:rsidRDefault="00E96759" w:rsidP="004A088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Thứ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5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ngày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29/03/2018</w:t>
            </w:r>
          </w:p>
        </w:tc>
        <w:tc>
          <w:tcPr>
            <w:tcW w:w="1479" w:type="dxa"/>
          </w:tcPr>
          <w:p w:rsidR="00814021" w:rsidRDefault="00E96759" w:rsidP="0081402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17T4-KTĐ1</w:t>
            </w:r>
          </w:p>
          <w:p w:rsidR="004A088F" w:rsidRPr="00814021" w:rsidRDefault="004A088F" w:rsidP="0081402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30" w:type="dxa"/>
          </w:tcPr>
          <w:p w:rsidR="004A088F" w:rsidRPr="00814021" w:rsidRDefault="004A088F" w:rsidP="004A088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610" w:type="dxa"/>
          </w:tcPr>
          <w:p w:rsidR="00BF4AC3" w:rsidRPr="00814021" w:rsidRDefault="00BF4AC3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H.Nga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V.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Đông</w:t>
            </w:r>
            <w:proofErr w:type="spellEnd"/>
          </w:p>
          <w:p w:rsidR="00BF4AC3" w:rsidRPr="00814021" w:rsidRDefault="00BF4AC3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K.Trúc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Đ.Thắng</w:t>
            </w:r>
            <w:proofErr w:type="spellEnd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4A088F" w:rsidRPr="00814021" w:rsidRDefault="00BF4AC3" w:rsidP="00BF4AC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814021">
              <w:rPr>
                <w:rFonts w:ascii="Times New Roman" w:hAnsi="Times New Roman" w:cs="Times New Roman"/>
                <w:sz w:val="32"/>
                <w:szCs w:val="32"/>
              </w:rPr>
              <w:t>Q.Giao</w:t>
            </w:r>
            <w:proofErr w:type="spellEnd"/>
          </w:p>
        </w:tc>
      </w:tr>
    </w:tbl>
    <w:p w:rsidR="004A088F" w:rsidRDefault="004A088F" w:rsidP="004A088F">
      <w:pPr>
        <w:rPr>
          <w:rFonts w:ascii="Times New Roman" w:hAnsi="Times New Roman" w:cs="Times New Roman"/>
          <w:b/>
          <w:sz w:val="28"/>
          <w:szCs w:val="28"/>
        </w:rPr>
      </w:pPr>
    </w:p>
    <w:p w:rsidR="004A088F" w:rsidRDefault="004A088F" w:rsidP="004A08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4A088F" w:rsidRDefault="004A088F" w:rsidP="004A08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4AC3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="00BF4AC3">
        <w:rPr>
          <w:rFonts w:ascii="Times New Roman" w:hAnsi="Times New Roman" w:cs="Times New Roman"/>
          <w:b/>
          <w:sz w:val="28"/>
          <w:szCs w:val="28"/>
        </w:rPr>
        <w:t>03/ 2018</w:t>
      </w:r>
    </w:p>
    <w:p w:rsidR="004A088F" w:rsidRDefault="004A088F" w:rsidP="004A088F">
      <w:pPr>
        <w:rPr>
          <w:rFonts w:ascii="Times New Roman" w:hAnsi="Times New Roman" w:cs="Times New Roman"/>
          <w:b/>
          <w:sz w:val="28"/>
          <w:szCs w:val="28"/>
        </w:rPr>
      </w:pPr>
    </w:p>
    <w:p w:rsidR="004A088F" w:rsidRDefault="004A088F" w:rsidP="004A08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Nga</w:t>
      </w:r>
      <w:proofErr w:type="spellEnd"/>
    </w:p>
    <w:p w:rsidR="004A088F" w:rsidRDefault="004A088F" w:rsidP="004A088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30F39" w:rsidRDefault="00330F39"/>
    <w:sectPr w:rsidR="00330F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88F"/>
    <w:rsid w:val="00330F39"/>
    <w:rsid w:val="004A088F"/>
    <w:rsid w:val="005A4857"/>
    <w:rsid w:val="00814021"/>
    <w:rsid w:val="00960490"/>
    <w:rsid w:val="00BF4AC3"/>
    <w:rsid w:val="00E9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0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08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B1DF5-A540-4201-8B32-D1214473B78E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D569CBCC-57EE-4DA9-86B0-6C161AE30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54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2</cp:revision>
  <cp:lastPrinted>2018-03-19T07:23:00Z</cp:lastPrinted>
  <dcterms:created xsi:type="dcterms:W3CDTF">2018-03-19T06:30:00Z</dcterms:created>
  <dcterms:modified xsi:type="dcterms:W3CDTF">2018-03-19T07:24:00Z</dcterms:modified>
</cp:coreProperties>
</file>